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7CB6F" w14:textId="26FF841F" w:rsidR="00C342D3" w:rsidRPr="004C076B" w:rsidRDefault="00C342D3" w:rsidP="00301ED8">
      <w:pPr>
        <w:pStyle w:val="NormalWeb"/>
        <w:bidi/>
        <w:spacing w:before="0" w:beforeAutospacing="0" w:after="240" w:afterAutospacing="0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>والدین/مراقب</w:t>
      </w:r>
      <w:r w:rsidR="009E4BBF">
        <w:rPr>
          <w:rFonts w:asciiTheme="minorBidi" w:hAnsiTheme="minorBidi" w:cstheme="minorBidi" w:hint="cs"/>
          <w:sz w:val="24"/>
          <w:szCs w:val="24"/>
          <w:rtl/>
          <w:lang w:bidi="fa-IR"/>
        </w:rPr>
        <w:t>ت کنندگ</w:t>
      </w: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 xml:space="preserve">ان </w:t>
      </w:r>
      <w:r w:rsidR="00301ED8">
        <w:rPr>
          <w:rFonts w:asciiTheme="minorBidi" w:hAnsiTheme="minorBidi" w:cstheme="minorBidi"/>
          <w:sz w:val="24"/>
          <w:szCs w:val="24"/>
          <w:rtl/>
          <w:lang w:bidi="fa-IR"/>
        </w:rPr>
        <w:t>متعلمین</w:t>
      </w: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 xml:space="preserve"> </w:t>
      </w:r>
      <w:r w:rsidR="00301ED8">
        <w:rPr>
          <w:rFonts w:asciiTheme="minorBidi" w:hAnsiTheme="minorBidi" w:cstheme="minorBidi" w:hint="cs"/>
          <w:sz w:val="24"/>
          <w:szCs w:val="24"/>
          <w:rtl/>
          <w:lang w:bidi="fa-IR"/>
        </w:rPr>
        <w:t>سطح متوسطه</w:t>
      </w: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 xml:space="preserve"> و </w:t>
      </w:r>
      <w:r w:rsidR="00301ED8">
        <w:rPr>
          <w:rFonts w:asciiTheme="minorBidi" w:hAnsiTheme="minorBidi" w:cstheme="minorBidi"/>
          <w:sz w:val="24"/>
          <w:szCs w:val="24"/>
          <w:rtl/>
          <w:lang w:bidi="fa-IR"/>
        </w:rPr>
        <w:t>متعلمین</w:t>
      </w: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 xml:space="preserve"> </w:t>
      </w:r>
      <w:r w:rsidR="00301ED8">
        <w:rPr>
          <w:rFonts w:asciiTheme="minorBidi" w:hAnsiTheme="minorBidi" w:cstheme="minorBidi" w:hint="cs"/>
          <w:sz w:val="24"/>
          <w:szCs w:val="24"/>
          <w:rtl/>
          <w:lang w:bidi="fa-IR"/>
        </w:rPr>
        <w:t>سطح متوسطه</w:t>
      </w:r>
      <w:r w:rsidRPr="004C076B">
        <w:rPr>
          <w:rFonts w:asciiTheme="minorBidi" w:hAnsiTheme="minorBidi" w:cstheme="minorBidi"/>
          <w:sz w:val="24"/>
          <w:szCs w:val="24"/>
          <w:rtl/>
          <w:lang w:bidi="fa-IR"/>
        </w:rPr>
        <w:t>،</w:t>
      </w:r>
    </w:p>
    <w:p w14:paraId="1BD1EC53" w14:textId="14795B38" w:rsidR="00C342D3" w:rsidRPr="004C076B" w:rsidRDefault="00C342D3" w:rsidP="00BB0F71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به منظور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پلانگذاری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قبلی برای جا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ب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جایی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 xml:space="preserve">، </w:t>
      </w:r>
      <w:r w:rsidR="0006291E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بین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تعلیم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حضوری و مجازی برای نیمسال دوم که از 3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فبروری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2022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شروع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شود، خانواده</w:t>
      </w:r>
      <w:r w:rsidR="004D4AAC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 xml:space="preserve"> 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ها و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ی که درخواست تغییر دارند </w:t>
      </w:r>
      <w:r w:rsidRPr="004C076B">
        <w:rPr>
          <w:rFonts w:asciiTheme="minorBidi" w:hAnsiTheme="minorBidi" w:cstheme="minorBidi"/>
          <w:color w:val="000000"/>
          <w:sz w:val="24"/>
          <w:szCs w:val="24"/>
          <w:u w:val="single"/>
          <w:rtl/>
          <w:lang w:val="en-US" w:bidi="fa-IR"/>
        </w:rPr>
        <w:t>باید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از </w:t>
      </w:r>
      <w:r w:rsidR="00301ED8">
        <w:rPr>
          <w:rFonts w:asciiTheme="minorBidi" w:hAnsiTheme="minorBidi" w:cstheme="minorBidi"/>
          <w:b/>
          <w:bCs/>
          <w:color w:val="000000"/>
          <w:sz w:val="24"/>
          <w:szCs w:val="24"/>
          <w:rtl/>
          <w:lang w:val="en-US" w:bidi="fa-IR"/>
        </w:rPr>
        <w:t>29 نو</w:t>
      </w:r>
      <w:r w:rsidR="00033BAE">
        <w:rPr>
          <w:rFonts w:asciiTheme="minorBidi" w:hAnsiTheme="minorBidi" w:cstheme="minorBidi" w:hint="cs"/>
          <w:b/>
          <w:bCs/>
          <w:color w:val="000000"/>
          <w:sz w:val="24"/>
          <w:szCs w:val="24"/>
          <w:rtl/>
          <w:lang w:val="en-US" w:bidi="fa-IR"/>
        </w:rPr>
        <w:t>ا</w:t>
      </w:r>
      <w:r w:rsidRPr="004C076B">
        <w:rPr>
          <w:rFonts w:asciiTheme="minorBidi" w:hAnsiTheme="minorBidi" w:cstheme="minorBidi"/>
          <w:b/>
          <w:bCs/>
          <w:color w:val="000000"/>
          <w:sz w:val="24"/>
          <w:szCs w:val="24"/>
          <w:rtl/>
          <w:lang w:val="en-US" w:bidi="fa-IR"/>
        </w:rPr>
        <w:t xml:space="preserve">مبر </w:t>
      </w:r>
      <w:r w:rsidR="00301ED8">
        <w:rPr>
          <w:rFonts w:asciiTheme="minorBidi" w:hAnsiTheme="minorBidi" w:cstheme="minorBidi" w:hint="cs"/>
          <w:b/>
          <w:bCs/>
          <w:color w:val="000000"/>
          <w:sz w:val="24"/>
          <w:szCs w:val="24"/>
          <w:rtl/>
          <w:lang w:val="en-US" w:bidi="fa-IR"/>
        </w:rPr>
        <w:t>الی</w:t>
      </w:r>
      <w:r w:rsidR="00301ED8">
        <w:rPr>
          <w:rFonts w:asciiTheme="minorBidi" w:hAnsiTheme="minorBidi" w:cstheme="minorBidi"/>
          <w:b/>
          <w:bCs/>
          <w:color w:val="000000"/>
          <w:sz w:val="24"/>
          <w:szCs w:val="24"/>
          <w:rtl/>
          <w:lang w:val="en-US" w:bidi="fa-IR"/>
        </w:rPr>
        <w:t xml:space="preserve"> 6 دس</w:t>
      </w:r>
      <w:r w:rsidR="00033BAE">
        <w:rPr>
          <w:rFonts w:asciiTheme="minorBidi" w:hAnsiTheme="minorBidi" w:cstheme="minorBidi" w:hint="cs"/>
          <w:b/>
          <w:bCs/>
          <w:color w:val="000000"/>
          <w:sz w:val="24"/>
          <w:szCs w:val="24"/>
          <w:rtl/>
          <w:lang w:val="en-US" w:bidi="fa-IR"/>
        </w:rPr>
        <w:t>ا</w:t>
      </w:r>
      <w:r w:rsidRPr="004C076B">
        <w:rPr>
          <w:rFonts w:asciiTheme="minorBidi" w:hAnsiTheme="minorBidi" w:cstheme="minorBidi"/>
          <w:b/>
          <w:bCs/>
          <w:color w:val="000000"/>
          <w:sz w:val="24"/>
          <w:szCs w:val="24"/>
          <w:rtl/>
          <w:lang w:val="en-US" w:bidi="fa-IR"/>
        </w:rPr>
        <w:t>مبر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یک </w:t>
      </w:r>
      <w:hyperlink r:id="rId7" w:history="1">
        <w:r w:rsidR="00301ED8">
          <w:rPr>
            <w:rStyle w:val="Hyperlink"/>
            <w:rFonts w:asciiTheme="minorBidi" w:hAnsiTheme="minorBidi" w:cstheme="minorBidi"/>
            <w:sz w:val="24"/>
            <w:szCs w:val="24"/>
            <w:rtl/>
            <w:lang w:val="en-US" w:bidi="fa-IR"/>
          </w:rPr>
          <w:t>فورمه تبدیلی</w:t>
        </w:r>
      </w:hyperlink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را تکمیل کنند. </w:t>
      </w:r>
      <w:r w:rsidR="00301ED8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باید 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برای هر یک از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BB0F71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درخواست کنندۀ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تبدیلی،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یک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فورم</w:t>
      </w:r>
      <w:r w:rsidR="00BB0F71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ۀ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 xml:space="preserve"> جداگانه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تکمیل شود. خانواده</w:t>
      </w:r>
      <w:r w:rsidR="00BB6941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ها و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ی که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علاقه مند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به تغییر روش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تعلیمی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نیستند،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ضرور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نیست این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فورمه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را تکمیل کنند.</w:t>
      </w:r>
    </w:p>
    <w:p w14:paraId="7B263CF6" w14:textId="1FF07052" w:rsidR="00D67D44" w:rsidRPr="004C076B" w:rsidRDefault="00D67D44" w:rsidP="001660AD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توانیم تضمین کنیم که تمام درخواست</w:t>
      </w:r>
      <w:r w:rsidR="00BB6941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 xml:space="preserve"> 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های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تبدیلی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انجام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خواهند شد، اما هدف ما این است که تا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 xml:space="preserve">اندازۀ ممکن مطابق به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پروگرام ها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و فضای موجود (مثلاً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تعلیم لسان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فرانسوی (</w:t>
      </w:r>
      <w:r w:rsidRPr="004C076B">
        <w:rPr>
          <w:rFonts w:asciiTheme="minorBidi" w:hAnsiTheme="minorBidi" w:cstheme="minorBidi"/>
          <w:color w:val="000000"/>
          <w:sz w:val="24"/>
          <w:szCs w:val="24"/>
        </w:rPr>
        <w:t>French Immersion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)، دوره تکمیلی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لسان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فرانسوی (</w:t>
      </w:r>
      <w:r w:rsidRPr="004C076B">
        <w:rPr>
          <w:rFonts w:asciiTheme="minorBidi" w:hAnsiTheme="minorBidi" w:cstheme="minorBidi"/>
          <w:color w:val="000000"/>
          <w:sz w:val="24"/>
          <w:szCs w:val="24"/>
        </w:rPr>
        <w:t>Extended French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)، </w:t>
      </w:r>
      <w:r w:rsidR="00301ED8">
        <w:rPr>
          <w:rFonts w:asciiTheme="minorBidi" w:eastAsia="Times New Roman" w:hAnsiTheme="minorBidi" w:cstheme="minorBidi" w:hint="cs"/>
          <w:color w:val="000000"/>
          <w:sz w:val="24"/>
          <w:szCs w:val="24"/>
          <w:rtl/>
          <w:lang w:bidi="fa-IR"/>
        </w:rPr>
        <w:t>پروگرام های</w:t>
      </w:r>
      <w:r w:rsidR="00995F9C" w:rsidRPr="004C076B">
        <w:rPr>
          <w:rFonts w:asciiTheme="minorBidi" w:eastAsia="Times New Roman" w:hAnsiTheme="minorBidi" w:cstheme="minorBidi"/>
          <w:color w:val="000000"/>
          <w:sz w:val="24"/>
          <w:szCs w:val="24"/>
          <w:rtl/>
          <w:lang w:bidi="fa-IR"/>
        </w:rPr>
        <w:t xml:space="preserve"> 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تخصصی،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مکاتب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301ED8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بدیل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، سایر شرایط محدود) این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کار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را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انجام دهیم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.</w:t>
      </w:r>
    </w:p>
    <w:p w14:paraId="7E13CA4C" w14:textId="41DDFF92" w:rsidR="00D67D44" w:rsidRPr="004C076B" w:rsidRDefault="001660AD" w:rsidP="001660AD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مطابق به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نتایج </w:t>
      </w:r>
      <w:r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سروی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</w:rPr>
        <w:t>TDSB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،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دانیم که اکثر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="0006291E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،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تعلیم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حضوری را ترجیح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دهند </w:t>
      </w:r>
      <w:r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چراکه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با این روش میزان یادگیری آنها به </w:t>
      </w:r>
      <w:r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بلندترین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سطح ممکن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رسد. اکثر خانواده</w:t>
      </w:r>
      <w:r w:rsidR="00BB6941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ها برای سال تحصیلی 202</w:t>
      </w:r>
      <w:r w:rsidR="00BB6941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2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-202</w:t>
      </w:r>
      <w:r w:rsidR="00BB6941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1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تعلیم</w:t>
      </w:r>
      <w:r w:rsidR="00D67D44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حضوری را انتخاب کردند.</w:t>
      </w:r>
    </w:p>
    <w:p w14:paraId="1BD44D69" w14:textId="4C8C898A" w:rsidR="00D67D44" w:rsidRPr="004C076B" w:rsidRDefault="00D67D44" w:rsidP="009E4BBF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</w:t>
      </w:r>
      <w:r w:rsidR="001660AD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ا مشتاقانه منتظر هستیم که با ب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ر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گشت به </w:t>
      </w:r>
      <w:r w:rsidR="009E4BBF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روش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معمول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نمیسال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2، در حد امکان به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شکل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حضوری به استقبال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برویم. </w:t>
      </w:r>
      <w:r w:rsidR="00A81708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اینکه واکسیناسیون در این گروه سنی در حال افزایش بوده و در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مجموع</w:t>
      </w:r>
      <w:r w:rsidR="00A81708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نرخ واکسیناسیون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بلند</w:t>
      </w:r>
      <w:r w:rsidR="00A81708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است، باعث دلگرمی ما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="00865350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شود</w:t>
      </w:r>
      <w:r w:rsidR="00A81708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.</w:t>
      </w:r>
    </w:p>
    <w:p w14:paraId="4528B971" w14:textId="011722CA" w:rsidR="00A81708" w:rsidRPr="004C076B" w:rsidRDefault="00A81708" w:rsidP="00553B03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وقتی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یکدیگر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را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بینند و با معلم</w:t>
      </w:r>
      <w:r w:rsidR="003D34E0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و همس</w:t>
      </w:r>
      <w:r w:rsidR="0006291E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ن و س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ال</w:t>
      </w:r>
      <w:r w:rsidR="0006291E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های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خود تعامل دارند،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سهم گیری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افزایش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پیدا میکند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.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ی که در نیمسال 2 به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شکل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مجازی تحصیل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کنند، باید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کامره های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خود را در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جریان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مدت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صنف درسی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روشن کنند. به منظور حفظ حریم خصوصی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، </w:t>
      </w:r>
      <w:r w:rsidR="00553B03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پس زمینۀ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مجازی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پروگرام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</w:t>
      </w:r>
      <w:r w:rsidRPr="004C076B">
        <w:rPr>
          <w:rFonts w:asciiTheme="minorBidi" w:hAnsiTheme="minorBidi" w:cstheme="minorBidi"/>
          <w:color w:val="000000"/>
          <w:sz w:val="24"/>
          <w:szCs w:val="24"/>
        </w:rPr>
        <w:t>Zoom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در دسترس آنها قرار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گیرند. با روشن کردن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کامره ها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، ما با یکدیگر ارتباط انسانی ایجاد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کنیم که 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این موضوع</w:t>
      </w:r>
      <w:r w:rsidR="00AA138C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، تعلیم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و احساس قوی در اجتماع بودن را تقویت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کند. اگر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="00553B03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 xml:space="preserve"> کدام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نگرانی داشته باشند،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توانند با مشاور راهنما،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سرمعلم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یا مدیر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مکتب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صحبت کنند.</w:t>
      </w:r>
    </w:p>
    <w:p w14:paraId="05E24ADB" w14:textId="667641A7" w:rsidR="00A81708" w:rsidRPr="004C076B" w:rsidRDefault="00A81708" w:rsidP="00553B03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اگر دستگاه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 xml:space="preserve"> متعلم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مجهز به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کامره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و م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ا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یکروفون نیست، لطفاً در "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فورمه تبدیلی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"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ذکر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کنید که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 xml:space="preserve"> ضرورت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به یک دستگاه دار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د. اگر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متعلمین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در حال حاضر به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شکل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مجازی تحصیل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کن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د و یک دستگاه مجهز به </w:t>
      </w:r>
      <w:r w:rsidR="001660AD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کامره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و م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ا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یکروفون ندار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د، </w:t>
      </w:r>
      <w:r w:rsidR="00301ED8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توان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د برای درخواست یک دستگاه مناسب با مدیر یا </w:t>
      </w:r>
      <w:r w:rsidR="00553B03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سرمعلم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صحبت کن</w:t>
      </w:r>
      <w:r w:rsidR="00B731AC"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ن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>د.</w:t>
      </w:r>
    </w:p>
    <w:p w14:paraId="2B822342" w14:textId="3D0CF6B3" w:rsidR="00A81708" w:rsidRDefault="00A81708" w:rsidP="001660AD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در نیمسال 2، برای به حداقل رساندن استفاده از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تعلیم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همزمان، </w:t>
      </w:r>
      <w:r w:rsidR="001660AD">
        <w:rPr>
          <w:rFonts w:asciiTheme="minorBidi" w:hAnsiTheme="minorBidi" w:cstheme="minorBidi" w:hint="cs"/>
          <w:color w:val="000000"/>
          <w:sz w:val="24"/>
          <w:szCs w:val="24"/>
          <w:rtl/>
          <w:lang w:val="en-US" w:bidi="fa-IR"/>
        </w:rPr>
        <w:t>مکاتب اجازه دارند</w:t>
      </w:r>
      <w:r w:rsidRPr="004C076B"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  <w:t xml:space="preserve"> که:</w:t>
      </w:r>
    </w:p>
    <w:p w14:paraId="35611223" w14:textId="68018BC6" w:rsidR="00A52021" w:rsidRDefault="00A52021" w:rsidP="00A52021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</w:p>
    <w:p w14:paraId="1E5C1A93" w14:textId="77777777" w:rsidR="00A52021" w:rsidRPr="004C076B" w:rsidRDefault="00A52021" w:rsidP="00A52021">
      <w:pPr>
        <w:pStyle w:val="NormalWeb"/>
        <w:bidi/>
        <w:rPr>
          <w:rFonts w:asciiTheme="minorBidi" w:hAnsiTheme="minorBidi" w:cstheme="minorBidi"/>
          <w:color w:val="000000"/>
          <w:sz w:val="24"/>
          <w:szCs w:val="24"/>
          <w:rtl/>
          <w:lang w:val="en-US" w:bidi="fa-IR"/>
        </w:rPr>
      </w:pPr>
    </w:p>
    <w:p w14:paraId="66BB36C1" w14:textId="6C916A0F" w:rsidR="00A059C0" w:rsidRPr="004C076B" w:rsidRDefault="00A059C0" w:rsidP="007457E1">
      <w:pPr>
        <w:numPr>
          <w:ilvl w:val="0"/>
          <w:numId w:val="1"/>
        </w:numPr>
        <w:bidi/>
        <w:spacing w:before="96" w:after="0" w:line="240" w:lineRule="auto"/>
        <w:rPr>
          <w:rFonts w:asciiTheme="minorBidi" w:eastAsia="Times New Roman" w:hAnsiTheme="minorBidi"/>
          <w:color w:val="000000"/>
          <w:szCs w:val="24"/>
          <w:lang w:eastAsia="en-CA"/>
        </w:rPr>
      </w:pP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lastRenderedPageBreak/>
        <w:t xml:space="preserve">در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صنف</w:t>
      </w:r>
      <w:r w:rsidR="00033BAE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 xml:space="preserve">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های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9 و 10 که اکثر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پروگرام های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آن شامل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درس</w:t>
      </w:r>
      <w:r w:rsidR="00033BAE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 xml:space="preserve">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های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اجباری است، ارائه </w:t>
      </w:r>
      <w:r w:rsidR="007457E1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درس های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اختیاری را کاهش دهند (مثلاً تمام </w:t>
      </w:r>
      <w:r w:rsidR="00301ED8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>متعلمین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صنف</w:t>
      </w:r>
      <w:r w:rsidR="00033BAE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9 ب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جای انتخاب بین هنرهای تجسمی، نمایش و موسیقی، هنر را به عنوان درس اختیاری 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خود انتخاب </w:t>
      </w:r>
      <w:r w:rsidR="00301ED8">
        <w:rPr>
          <w:rFonts w:asciiTheme="minorBidi" w:eastAsia="Times New Roman" w:hAnsiTheme="minorBidi"/>
          <w:color w:val="000000"/>
          <w:szCs w:val="24"/>
          <w:rtl/>
          <w:lang w:eastAsia="en-CA"/>
        </w:rPr>
        <w:t>می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>کنند.)</w:t>
      </w:r>
    </w:p>
    <w:p w14:paraId="2A90E2BB" w14:textId="02B76BAD" w:rsidR="00A059C0" w:rsidRPr="004C076B" w:rsidRDefault="00995F9C" w:rsidP="00F738D5">
      <w:pPr>
        <w:numPr>
          <w:ilvl w:val="0"/>
          <w:numId w:val="1"/>
        </w:numPr>
        <w:bidi/>
        <w:spacing w:before="0" w:after="0" w:line="240" w:lineRule="auto"/>
        <w:rPr>
          <w:rFonts w:asciiTheme="minorBidi" w:eastAsia="Times New Roman" w:hAnsiTheme="minorBidi"/>
          <w:color w:val="000000"/>
          <w:szCs w:val="24"/>
          <w:lang w:eastAsia="en-CA"/>
        </w:rPr>
      </w:pP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وقتی گروهی از </w:t>
      </w:r>
      <w:r w:rsidR="00301ED8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>متعلمین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مجازی در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مکتب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وجود دارند، در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حصۀ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پروگرام های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تخصصی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کورس هایی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را 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به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شکل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مجازی ارائه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کنند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 (مثلاً </w:t>
      </w:r>
      <w:r w:rsidR="00A059C0" w:rsidRPr="004C076B">
        <w:rPr>
          <w:rFonts w:asciiTheme="minorBidi" w:eastAsia="Times New Roman" w:hAnsiTheme="minorBidi"/>
          <w:color w:val="000000"/>
          <w:szCs w:val="24"/>
          <w:lang w:val="en-US" w:eastAsia="en-CA"/>
        </w:rPr>
        <w:t>TOPS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، </w:t>
      </w:r>
      <w:r w:rsidR="00A059C0" w:rsidRPr="004C076B">
        <w:rPr>
          <w:rFonts w:asciiTheme="minorBidi" w:eastAsia="Times New Roman" w:hAnsiTheme="minorBidi"/>
          <w:color w:val="000000"/>
          <w:szCs w:val="24"/>
          <w:lang w:val="en-US" w:eastAsia="en-CA" w:bidi="fa-IR"/>
        </w:rPr>
        <w:t>MAST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، </w:t>
      </w:r>
      <w:r w:rsidR="00A059C0" w:rsidRPr="004C076B">
        <w:rPr>
          <w:rFonts w:asciiTheme="minorBidi" w:eastAsia="Times New Roman" w:hAnsiTheme="minorBidi"/>
          <w:color w:val="000000"/>
          <w:szCs w:val="24"/>
          <w:lang w:val="en-US" w:eastAsia="en-CA" w:bidi="fa-IR"/>
        </w:rPr>
        <w:t>IB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، </w:t>
      </w:r>
      <w:r w:rsidR="00A059C0" w:rsidRPr="004C076B">
        <w:rPr>
          <w:rFonts w:asciiTheme="minorBidi" w:eastAsia="Times New Roman" w:hAnsiTheme="minorBidi"/>
          <w:color w:val="000000"/>
          <w:szCs w:val="24"/>
          <w:lang w:val="en-US" w:eastAsia="en-CA" w:bidi="fa-IR"/>
        </w:rPr>
        <w:t>AP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، دوره تکمیلی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لسان</w:t>
      </w:r>
      <w:r w:rsidR="00A059C0"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فرانسوی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و </w:t>
      </w:r>
      <w:r w:rsidR="001660AD">
        <w:rPr>
          <w:rFonts w:asciiTheme="minorBidi" w:eastAsia="Times New Roman" w:hAnsiTheme="minorBidi" w:hint="cs"/>
          <w:color w:val="000000"/>
          <w:szCs w:val="24"/>
          <w:rtl/>
          <w:lang w:val="en-US" w:eastAsia="en-CA" w:bidi="fa-IR"/>
        </w:rPr>
        <w:t>تعلیم لسان</w:t>
      </w: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 فرانسوی، و غیره)</w:t>
      </w:r>
    </w:p>
    <w:p w14:paraId="28BCCDE0" w14:textId="219EAC60" w:rsidR="00995F9C" w:rsidRPr="004C076B" w:rsidRDefault="00995F9C" w:rsidP="00F738D5">
      <w:pPr>
        <w:numPr>
          <w:ilvl w:val="0"/>
          <w:numId w:val="1"/>
        </w:numPr>
        <w:bidi/>
        <w:spacing w:before="0" w:after="0" w:line="240" w:lineRule="auto"/>
        <w:rPr>
          <w:rFonts w:asciiTheme="minorBidi" w:eastAsia="Times New Roman" w:hAnsiTheme="minorBidi"/>
          <w:color w:val="000000"/>
          <w:szCs w:val="24"/>
          <w:lang w:eastAsia="en-CA"/>
        </w:rPr>
      </w:pP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در صورت امکان، با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/>
        </w:rPr>
        <w:t>مکاتب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 دیگر "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/>
        </w:rPr>
        <w:t>مراکز فعالیت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" </w:t>
      </w:r>
      <w:r w:rsidR="00F738D5">
        <w:rPr>
          <w:rFonts w:asciiTheme="minorBidi" w:eastAsia="Arial" w:hAnsiTheme="minorBidi" w:hint="cs"/>
          <w:color w:val="000000"/>
          <w:szCs w:val="24"/>
          <w:rtl/>
          <w:lang w:eastAsia="en-CA"/>
        </w:rPr>
        <w:t>(</w:t>
      </w:r>
      <w:r w:rsidR="00F738D5" w:rsidRPr="0002780F">
        <w:rPr>
          <w:rFonts w:eastAsia="Times New Roman" w:cs="Arial"/>
          <w:color w:val="000000"/>
          <w:szCs w:val="24"/>
          <w:shd w:val="clear" w:color="auto" w:fill="FFFFFF"/>
          <w:lang w:eastAsia="en-CA"/>
        </w:rPr>
        <w:t>"hubs"</w:t>
      </w:r>
      <w:r w:rsidR="00F738D5">
        <w:rPr>
          <w:rFonts w:asciiTheme="minorBidi" w:eastAsia="Arial" w:hAnsiTheme="minorBidi" w:hint="cs"/>
          <w:color w:val="000000"/>
          <w:szCs w:val="24"/>
          <w:rtl/>
          <w:lang w:eastAsia="en-CA"/>
        </w:rPr>
        <w:t xml:space="preserve">) 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را تشکیل دهند. در این صورت یک معلم از یک </w:t>
      </w:r>
      <w:r w:rsidR="00F738D5">
        <w:rPr>
          <w:rFonts w:asciiTheme="minorBidi" w:eastAsia="Arial" w:hAnsiTheme="minorBidi" w:hint="cs"/>
          <w:color w:val="000000"/>
          <w:szCs w:val="24"/>
          <w:rtl/>
          <w:lang w:eastAsia="en-CA"/>
        </w:rPr>
        <w:t>مکتب متوسطه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 </w:t>
      </w:r>
      <w:r w:rsidRPr="004C076B">
        <w:rPr>
          <w:rFonts w:asciiTheme="minorBidi" w:eastAsia="Times New Roman" w:hAnsiTheme="minorBidi"/>
          <w:color w:val="000000"/>
          <w:szCs w:val="24"/>
          <w:shd w:val="clear" w:color="auto" w:fill="FFFFFF"/>
          <w:lang w:eastAsia="en-CA"/>
        </w:rPr>
        <w:t>TDSB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 w:bidi="fa-IR"/>
        </w:rPr>
        <w:t xml:space="preserve"> دیگر </w:t>
      </w:r>
      <w:r w:rsidR="00301ED8">
        <w:rPr>
          <w:rFonts w:asciiTheme="minorBidi" w:eastAsia="Arial" w:hAnsiTheme="minorBidi"/>
          <w:color w:val="000000"/>
          <w:szCs w:val="24"/>
          <w:rtl/>
          <w:lang w:eastAsia="en-CA" w:bidi="fa-IR"/>
        </w:rPr>
        <w:t>می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 w:bidi="fa-IR"/>
        </w:rPr>
        <w:t>تواند به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 </w:t>
      </w:r>
      <w:r w:rsidR="00301ED8">
        <w:rPr>
          <w:rFonts w:asciiTheme="minorBidi" w:eastAsia="Arial" w:hAnsiTheme="minorBidi"/>
          <w:color w:val="000000"/>
          <w:szCs w:val="24"/>
          <w:rtl/>
          <w:lang w:eastAsia="en-CA"/>
        </w:rPr>
        <w:t>متعلمین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 مجازی 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>درس بدهد</w:t>
      </w:r>
      <w:r w:rsidR="007457E1">
        <w:rPr>
          <w:rFonts w:asciiTheme="minorBidi" w:eastAsia="Times New Roman" w:hAnsiTheme="minorBidi" w:hint="cs"/>
          <w:color w:val="000000"/>
          <w:szCs w:val="24"/>
          <w:rtl/>
          <w:lang w:eastAsia="en-CA"/>
        </w:rPr>
        <w:t>،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/>
        </w:rPr>
        <w:t>چراکه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 </w:t>
      </w:r>
      <w:r w:rsidR="00301ED8">
        <w:rPr>
          <w:rFonts w:asciiTheme="minorBidi" w:eastAsia="Times New Roman" w:hAnsiTheme="minorBidi"/>
          <w:color w:val="000000"/>
          <w:szCs w:val="24"/>
          <w:rtl/>
          <w:lang w:eastAsia="en-CA"/>
        </w:rPr>
        <w:t>متعلمین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 xml:space="preserve">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/>
        </w:rPr>
        <w:t>مکاتب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 مختلف در یک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/>
        </w:rPr>
        <w:t>صنف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 همزمان و/یا کاملاً مجازی به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/>
        </w:rPr>
        <w:t>شکل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/>
        </w:rPr>
        <w:t xml:space="preserve"> مشترک تحصیل </w:t>
      </w:r>
      <w:r w:rsidR="00301ED8">
        <w:rPr>
          <w:rFonts w:asciiTheme="minorBidi" w:eastAsia="Times New Roman" w:hAnsiTheme="minorBidi"/>
          <w:color w:val="000000"/>
          <w:szCs w:val="24"/>
          <w:rtl/>
          <w:lang w:eastAsia="en-CA"/>
        </w:rPr>
        <w:t>می</w:t>
      </w:r>
      <w:r w:rsidRPr="004C076B">
        <w:rPr>
          <w:rFonts w:asciiTheme="minorBidi" w:eastAsia="Arial" w:hAnsiTheme="minorBidi"/>
          <w:color w:val="000000"/>
          <w:szCs w:val="24"/>
          <w:rtl/>
          <w:lang w:eastAsia="en-CA"/>
        </w:rPr>
        <w:t>کنند.</w:t>
      </w:r>
    </w:p>
    <w:p w14:paraId="47261A53" w14:textId="74E0A560" w:rsidR="00995F9C" w:rsidRPr="004C076B" w:rsidRDefault="00995F9C" w:rsidP="003D34E0">
      <w:pPr>
        <w:numPr>
          <w:ilvl w:val="0"/>
          <w:numId w:val="1"/>
        </w:numPr>
        <w:bidi/>
        <w:spacing w:before="0" w:after="0" w:line="240" w:lineRule="auto"/>
        <w:rPr>
          <w:rFonts w:asciiTheme="minorBidi" w:eastAsia="Times New Roman" w:hAnsiTheme="minorBidi"/>
          <w:color w:val="000000"/>
          <w:szCs w:val="24"/>
          <w:lang w:eastAsia="en-CA"/>
        </w:rPr>
      </w:pPr>
      <w:r w:rsidRPr="004C076B">
        <w:rPr>
          <w:rFonts w:asciiTheme="minorBidi" w:eastAsia="Times New Roman" w:hAnsiTheme="minorBidi"/>
          <w:color w:val="000000"/>
          <w:szCs w:val="24"/>
          <w:rtl/>
          <w:lang w:val="en-US" w:eastAsia="en-CA" w:bidi="fa-IR"/>
        </w:rPr>
        <w:t xml:space="preserve">دروسی را ارائه دهند که </w:t>
      </w:r>
      <w:r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عمدتاً 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تجربی/"عملی" و فقط حضوری هستند، که شامل بسیاری از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کورس های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تکنالوجی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و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تربیت بدنی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و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تعلیم صحی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</w:t>
      </w:r>
      <w:r w:rsidR="00301ED8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>می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شوند.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جهت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اطلاع از </w:t>
      </w:r>
      <w:r w:rsidR="003D34E0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لست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دروس حضوری لطفاً به </w:t>
      </w:r>
      <w:r w:rsidR="00F738D5">
        <w:rPr>
          <w:rFonts w:asciiTheme="minorBidi" w:eastAsia="Times New Roman" w:hAnsiTheme="minorBidi" w:hint="cs"/>
          <w:color w:val="000000"/>
          <w:szCs w:val="24"/>
          <w:rtl/>
          <w:lang w:eastAsia="en-CA" w:bidi="fa-IR"/>
        </w:rPr>
        <w:t>مکتب</w:t>
      </w:r>
      <w:r w:rsidR="00995E2C" w:rsidRPr="004C076B">
        <w:rPr>
          <w:rFonts w:asciiTheme="minorBidi" w:eastAsia="Times New Roman" w:hAnsiTheme="minorBidi"/>
          <w:color w:val="000000"/>
          <w:szCs w:val="24"/>
          <w:rtl/>
          <w:lang w:eastAsia="en-CA" w:bidi="fa-IR"/>
        </w:rPr>
        <w:t xml:space="preserve"> محل خود مراجعه کنید.</w:t>
      </w:r>
    </w:p>
    <w:p w14:paraId="0689F272" w14:textId="3767E5B2" w:rsidR="00995E2C" w:rsidRPr="0002780F" w:rsidRDefault="00995E2C" w:rsidP="001748E2">
      <w:pPr>
        <w:pStyle w:val="NormalWeb"/>
        <w:bidi/>
        <w:rPr>
          <w:rFonts w:ascii="Arial" w:hAnsi="Arial" w:cs="Arial"/>
          <w:b/>
          <w:bCs/>
          <w:color w:val="000000"/>
          <w:sz w:val="24"/>
          <w:szCs w:val="24"/>
          <w:rtl/>
          <w:lang w:bidi="fa-IR"/>
        </w:rPr>
      </w:pPr>
      <w:r>
        <w:rPr>
          <w:rFonts w:ascii="Arial" w:hAnsi="Arial" w:cs="Arial" w:hint="cs"/>
          <w:b/>
          <w:bCs/>
          <w:color w:val="000000"/>
          <w:sz w:val="24"/>
          <w:szCs w:val="24"/>
          <w:rtl/>
          <w:lang w:bidi="fa-IR"/>
        </w:rPr>
        <w:t>دوره</w:t>
      </w:r>
      <w:r w:rsidR="00BB6941">
        <w:rPr>
          <w:rFonts w:ascii="Arial" w:hAnsi="Arial" w:cs="Arial" w:hint="cs"/>
          <w:b/>
          <w:bCs/>
          <w:color w:val="000000"/>
          <w:sz w:val="24"/>
          <w:szCs w:val="24"/>
          <w:rtl/>
          <w:lang w:bidi="fa-IR"/>
        </w:rPr>
        <w:t xml:space="preserve"> </w:t>
      </w:r>
      <w:r>
        <w:rPr>
          <w:rFonts w:ascii="Arial" w:hAnsi="Arial" w:cs="Arial" w:hint="cs"/>
          <w:b/>
          <w:bCs/>
          <w:color w:val="000000"/>
          <w:sz w:val="24"/>
          <w:szCs w:val="24"/>
          <w:rtl/>
          <w:lang w:bidi="fa-IR"/>
        </w:rPr>
        <w:t>های حضوری ارائه شده:</w:t>
      </w:r>
    </w:p>
    <w:tbl>
      <w:tblPr>
        <w:bidiVisual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8"/>
        <w:gridCol w:w="4306"/>
        <w:gridCol w:w="1208"/>
      </w:tblGrid>
      <w:tr w:rsidR="0002780F" w:rsidRPr="0002780F" w14:paraId="59FB4273" w14:textId="77777777" w:rsidTr="004C07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7AB56F" w14:textId="628E495E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مجسمه</w:t>
            </w:r>
            <w:r w:rsidR="00BB6941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</w:t>
            </w: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سازی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8F11A0" w14:textId="587F1AAB" w:rsidR="00995E2C" w:rsidRPr="0002780F" w:rsidRDefault="00C753CE" w:rsidP="00C753CE">
            <w:pPr>
              <w:pStyle w:val="NormalWeb"/>
              <w:bidi/>
              <w:rPr>
                <w:rFonts w:ascii="Arial" w:hAnsi="Arial" w:cs="Arial"/>
                <w:sz w:val="20"/>
                <w:szCs w:val="20"/>
                <w:rtl/>
                <w:lang w:bidi="fa-IR"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  <w:lang w:bidi="fa-IR"/>
              </w:rPr>
              <w:t>تربیت بدنی (ب</w:t>
            </w:r>
            <w:r w:rsidR="00995E2C">
              <w:rPr>
                <w:rFonts w:ascii="Arial" w:hAnsi="Arial" w:cs="Arial" w:hint="cs"/>
                <w:sz w:val="20"/>
                <w:szCs w:val="20"/>
                <w:rtl/>
                <w:lang w:bidi="fa-IR"/>
              </w:rPr>
              <w:t>غیر از حرکت</w:t>
            </w:r>
            <w:r w:rsidR="00BB6941">
              <w:rPr>
                <w:rFonts w:ascii="Arial" w:hAnsi="Arial" w:cs="Arial" w:hint="cs"/>
                <w:sz w:val="20"/>
                <w:szCs w:val="20"/>
                <w:rtl/>
                <w:lang w:bidi="fa-IR"/>
              </w:rPr>
              <w:t xml:space="preserve"> </w:t>
            </w:r>
            <w:r w:rsidR="00995E2C">
              <w:rPr>
                <w:rFonts w:ascii="Arial" w:hAnsi="Arial" w:cs="Arial" w:hint="cs"/>
                <w:sz w:val="20"/>
                <w:szCs w:val="20"/>
                <w:rtl/>
                <w:lang w:bidi="fa-IR"/>
              </w:rPr>
              <w:t xml:space="preserve">شناسی، </w:t>
            </w:r>
            <w:r>
              <w:rPr>
                <w:rFonts w:ascii="Arial" w:hAnsi="Arial" w:cs="Arial" w:hint="cs"/>
                <w:sz w:val="20"/>
                <w:szCs w:val="20"/>
                <w:rtl/>
                <w:lang w:bidi="fa-IR"/>
              </w:rPr>
              <w:t>فیتنس</w:t>
            </w:r>
            <w:r w:rsidR="00995E2C">
              <w:rPr>
                <w:rFonts w:ascii="Arial" w:hAnsi="Arial" w:cs="Arial" w:hint="cs"/>
                <w:sz w:val="20"/>
                <w:szCs w:val="20"/>
                <w:rtl/>
                <w:lang w:bidi="fa-IR"/>
              </w:rPr>
              <w:t xml:space="preserve"> شخصی، و رهبری)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A43111" w14:textId="27067FC6" w:rsidR="0002780F" w:rsidRPr="0002780F" w:rsidRDefault="00033BAE" w:rsidP="00033BAE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انجنیری سویل</w:t>
            </w:r>
          </w:p>
        </w:tc>
      </w:tr>
      <w:tr w:rsidR="0002780F" w:rsidRPr="0002780F" w14:paraId="43292F2E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311790" w14:textId="5903D858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مد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61A45C" w14:textId="29D3C489" w:rsidR="00995E2C" w:rsidRPr="00995E2C" w:rsidRDefault="00C753CE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  <w:rtl/>
                <w:lang w:val="en-US" w:bidi="fa-IR"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  <w:lang w:val="en-US" w:bidi="fa-IR"/>
              </w:rPr>
              <w:t>سیم کشی</w:t>
            </w:r>
            <w:r w:rsidR="00995E2C">
              <w:rPr>
                <w:rFonts w:ascii="Arial" w:hAnsi="Arial" w:cs="Arial" w:hint="cs"/>
                <w:sz w:val="20"/>
                <w:szCs w:val="20"/>
                <w:rtl/>
                <w:lang w:val="en-US" w:bidi="fa-IR"/>
              </w:rPr>
              <w:t xml:space="preserve"> برق / شبکه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EB4E57" w14:textId="51D7BF0E" w:rsidR="0002780F" w:rsidRPr="0002780F" w:rsidRDefault="00C753CE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  <w:rtl/>
                <w:lang w:bidi="fa-IR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دیزاین</w:t>
            </w:r>
            <w:r w:rsidR="00995E2C"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 xml:space="preserve"> معماری</w:t>
            </w:r>
          </w:p>
        </w:tc>
      </w:tr>
      <w:tr w:rsidR="0002780F" w:rsidRPr="0002780F" w14:paraId="1645D138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03CDCE" w14:textId="6595143F" w:rsidR="0002780F" w:rsidRPr="0002780F" w:rsidRDefault="00C753CE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سیاحت</w:t>
            </w:r>
            <w:r w:rsidR="00995E2C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و مهمان</w:t>
            </w:r>
            <w:r w:rsidR="00BB6941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</w:t>
            </w:r>
            <w:r w:rsidR="00995E2C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نوازی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FB265D" w14:textId="7FE2FDAB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  <w:rtl/>
                <w:lang w:bidi="fa-IR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سیستم</w:t>
            </w:r>
            <w:r w:rsidR="00BB6941"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های ر</w:t>
            </w:r>
            <w:r w:rsidR="00C753CE"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و</w:t>
            </w: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باتیک و کنتر</w:t>
            </w:r>
            <w:r w:rsidR="00C753CE"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و</w:t>
            </w: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  <w:lang w:bidi="fa-IR"/>
              </w:rPr>
              <w:t>لی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FB7F0C" w14:textId="0C0C4CE7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آشپزی</w:t>
            </w:r>
          </w:p>
        </w:tc>
      </w:tr>
      <w:tr w:rsidR="0002780F" w:rsidRPr="0002780F" w14:paraId="305B1AD1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780D5D" w14:textId="5FDE53FF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آشپزی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A56F39" w14:textId="1A754CE5" w:rsidR="0002780F" w:rsidRPr="0002780F" w:rsidRDefault="00C753CE" w:rsidP="00C753CE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تکنالوجی</w:t>
            </w:r>
            <w:r w:rsidR="00995E2C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</w:t>
            </w: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انجنیری</w:t>
            </w:r>
            <w:r w:rsidR="00995E2C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کمپیوتر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A8874A" w14:textId="034255D5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صنایع سبز</w:t>
            </w:r>
          </w:p>
        </w:tc>
      </w:tr>
      <w:tr w:rsidR="0002780F" w:rsidRPr="0002780F" w14:paraId="204061DE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20A436" w14:textId="14C70929" w:rsidR="0002780F" w:rsidRPr="0002780F" w:rsidRDefault="00C753CE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تکنالوجی</w:t>
            </w:r>
            <w:r w:rsidR="00995E2C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ساخت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486EC1" w14:textId="0AC23DE1" w:rsidR="0002780F" w:rsidRPr="0002780F" w:rsidRDefault="00C753CE" w:rsidP="00C753CE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تکنالوجی</w:t>
            </w:r>
            <w:r w:rsidR="00995E2C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</w:t>
            </w: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ترانسپورتیشن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CDB25C" w14:textId="4C4CA341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نجاری سفارشی</w:t>
            </w:r>
          </w:p>
        </w:tc>
      </w:tr>
      <w:tr w:rsidR="0002780F" w:rsidRPr="0002780F" w14:paraId="0490B1E0" w14:textId="77777777" w:rsidTr="004C076B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F75172" w14:textId="751C844F" w:rsidR="0002780F" w:rsidRPr="0002780F" w:rsidRDefault="00995E2C" w:rsidP="001748E2">
            <w:pPr>
              <w:pStyle w:val="NormalWeb"/>
              <w:bidi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آرایشگری مو</w:t>
            </w:r>
            <w:r w:rsidR="00C753CE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ی</w:t>
            </w: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و زیبایی</w:t>
            </w:r>
            <w:r w:rsidR="00BB6941"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 xml:space="preserve"> </w:t>
            </w:r>
            <w:r>
              <w:rPr>
                <w:rFonts w:ascii="Arial" w:hAnsi="Arial" w:cs="Arial" w:hint="cs"/>
                <w:color w:val="000000"/>
                <w:sz w:val="20"/>
                <w:szCs w:val="20"/>
                <w:rtl/>
              </w:rPr>
              <w:t>شناسی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FC6D6A" w14:textId="77777777" w:rsidR="0002780F" w:rsidRPr="0002780F" w:rsidRDefault="0002780F" w:rsidP="001748E2">
            <w:pPr>
              <w:bidi/>
              <w:spacing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FE3DAC" w14:textId="77777777" w:rsidR="0002780F" w:rsidRPr="0002780F" w:rsidRDefault="0002780F" w:rsidP="001748E2">
            <w:pPr>
              <w:bidi/>
              <w:spacing w:line="240" w:lineRule="auto"/>
              <w:rPr>
                <w:rFonts w:eastAsia="Times New Roman" w:cs="Arial"/>
                <w:sz w:val="20"/>
                <w:szCs w:val="20"/>
                <w:lang w:eastAsia="en-CA"/>
              </w:rPr>
            </w:pPr>
          </w:p>
        </w:tc>
      </w:tr>
    </w:tbl>
    <w:p w14:paraId="673FDE4D" w14:textId="5D9F1ABB" w:rsidR="00995E2C" w:rsidRPr="004C076B" w:rsidRDefault="00995E2C" w:rsidP="00033BAE">
      <w:pPr>
        <w:pStyle w:val="NormalWeb"/>
        <w:bidi/>
        <w:rPr>
          <w:rFonts w:ascii="Arial" w:hAnsi="Arial" w:cs="Arial"/>
          <w:color w:val="000000"/>
          <w:sz w:val="24"/>
          <w:szCs w:val="24"/>
          <w:rtl/>
          <w:lang w:val="en-US" w:bidi="fa-IR"/>
        </w:rPr>
      </w:pP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ما </w:t>
      </w:r>
      <w:r w:rsidR="00301ED8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دانیم که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بسیا</w:t>
      </w:r>
      <w:r w:rsidR="00A52021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ر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زودتر از ماه </w:t>
      </w:r>
      <w:r w:rsidR="00301ED8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فبروری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از شما </w:t>
      </w:r>
      <w:r w:rsidR="00301ED8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می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خواهیم درباره این موضوع تصمیم بگیرید </w:t>
      </w:r>
      <w:r w:rsidR="001748E2"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و از درک شما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تشکر مینماییم</w:t>
      </w:r>
      <w:r w:rsidR="001748E2"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،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چراکه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</w:t>
      </w:r>
      <w:r w:rsidR="00033BAE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کامل شدن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این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پروسه وقت گیر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است. اگر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کدام س</w:t>
      </w:r>
      <w:r w:rsidR="00033BAE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و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الی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دارید، لطفاً با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سرمعلم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یا مدیر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مکتب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 خود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به 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 xml:space="preserve">تماس </w:t>
      </w:r>
      <w:r w:rsidR="00AA138C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شوید</w:t>
      </w:r>
      <w:r w:rsidRPr="004C076B">
        <w:rPr>
          <w:rFonts w:ascii="Arial" w:hAnsi="Arial" w:cs="Arial" w:hint="cs"/>
          <w:color w:val="000000"/>
          <w:sz w:val="24"/>
          <w:szCs w:val="24"/>
          <w:rtl/>
          <w:lang w:val="en-US" w:bidi="fa-IR"/>
        </w:rPr>
        <w:t>.</w:t>
      </w:r>
    </w:p>
    <w:p w14:paraId="0164FB12" w14:textId="45641604" w:rsidR="001748E2" w:rsidRPr="004C076B" w:rsidRDefault="001748E2" w:rsidP="002627DE">
      <w:pPr>
        <w:pStyle w:val="BodyText"/>
        <w:tabs>
          <w:tab w:val="center" w:pos="4590"/>
        </w:tabs>
        <w:bidi/>
        <w:ind w:right="180"/>
        <w:rPr>
          <w:rFonts w:ascii="Arial" w:hAnsi="Arial" w:cs="Arial"/>
          <w:sz w:val="24"/>
          <w:szCs w:val="24"/>
          <w:rtl/>
          <w:lang w:bidi="fa-IR"/>
        </w:rPr>
      </w:pPr>
      <w:r w:rsidRPr="004C076B">
        <w:rPr>
          <w:rFonts w:ascii="Arial" w:hAnsi="Arial" w:cs="Arial" w:hint="cs"/>
          <w:sz w:val="24"/>
          <w:szCs w:val="24"/>
          <w:rtl/>
          <w:lang w:bidi="fa-IR"/>
        </w:rPr>
        <w:t xml:space="preserve">تمام تغییرات مربوط به </w:t>
      </w:r>
      <w:r w:rsidR="003D34E0">
        <w:rPr>
          <w:rFonts w:ascii="Arial" w:hAnsi="Arial" w:cs="Arial" w:hint="cs"/>
          <w:sz w:val="24"/>
          <w:szCs w:val="24"/>
          <w:rtl/>
          <w:lang w:bidi="fa-IR"/>
        </w:rPr>
        <w:t>تبدیلی ها</w:t>
      </w:r>
      <w:r w:rsidRPr="004C076B">
        <w:rPr>
          <w:rFonts w:ascii="Arial" w:hAnsi="Arial" w:cs="Arial" w:hint="cs"/>
          <w:sz w:val="24"/>
          <w:szCs w:val="24"/>
          <w:rtl/>
          <w:lang w:bidi="fa-IR"/>
        </w:rPr>
        <w:t xml:space="preserve"> از </w:t>
      </w:r>
      <w:r w:rsidR="00AA138C">
        <w:rPr>
          <w:rFonts w:ascii="Arial" w:hAnsi="Arial" w:cs="Arial" w:hint="cs"/>
          <w:sz w:val="24"/>
          <w:szCs w:val="24"/>
          <w:rtl/>
          <w:lang w:bidi="fa-IR"/>
        </w:rPr>
        <w:t>شروع</w:t>
      </w:r>
      <w:r w:rsidRPr="004C076B">
        <w:rPr>
          <w:rFonts w:ascii="Arial" w:hAnsi="Arial" w:cs="Arial" w:hint="cs"/>
          <w:sz w:val="24"/>
          <w:szCs w:val="24"/>
          <w:rtl/>
          <w:lang w:bidi="fa-IR"/>
        </w:rPr>
        <w:t xml:space="preserve"> نیمسال دو</w:t>
      </w:r>
      <w:r w:rsidR="00AA138C">
        <w:rPr>
          <w:rFonts w:ascii="Arial" w:hAnsi="Arial" w:cs="Arial" w:hint="cs"/>
          <w:sz w:val="24"/>
          <w:szCs w:val="24"/>
          <w:rtl/>
          <w:lang w:bidi="fa-IR"/>
        </w:rPr>
        <w:t>م</w:t>
      </w:r>
      <w:r w:rsidRPr="004C076B">
        <w:rPr>
          <w:rFonts w:ascii="Arial" w:hAnsi="Arial" w:cs="Arial" w:hint="cs"/>
          <w:sz w:val="24"/>
          <w:szCs w:val="24"/>
          <w:rtl/>
          <w:lang w:bidi="fa-IR"/>
        </w:rPr>
        <w:t xml:space="preserve">، در 3 </w:t>
      </w:r>
      <w:r w:rsidR="00301ED8">
        <w:rPr>
          <w:rFonts w:ascii="Arial" w:hAnsi="Arial" w:cs="Arial" w:hint="cs"/>
          <w:sz w:val="24"/>
          <w:szCs w:val="24"/>
          <w:rtl/>
          <w:lang w:bidi="fa-IR"/>
        </w:rPr>
        <w:t>فبروری</w:t>
      </w:r>
      <w:r w:rsidRPr="004C076B">
        <w:rPr>
          <w:rFonts w:ascii="Arial" w:hAnsi="Arial" w:cs="Arial" w:hint="cs"/>
          <w:sz w:val="24"/>
          <w:szCs w:val="24"/>
          <w:rtl/>
          <w:lang w:bidi="fa-IR"/>
        </w:rPr>
        <w:t xml:space="preserve"> 2022، </w:t>
      </w:r>
      <w:r w:rsidR="002627DE">
        <w:rPr>
          <w:rFonts w:ascii="Arial" w:hAnsi="Arial" w:cs="Arial" w:hint="cs"/>
          <w:sz w:val="24"/>
          <w:szCs w:val="24"/>
          <w:rtl/>
          <w:lang w:bidi="fa-IR"/>
        </w:rPr>
        <w:t>اجراء</w:t>
      </w:r>
      <w:r w:rsidRPr="004C076B">
        <w:rPr>
          <w:rFonts w:ascii="Arial" w:hAnsi="Arial" w:cs="Arial" w:hint="cs"/>
          <w:sz w:val="24"/>
          <w:szCs w:val="24"/>
          <w:rtl/>
          <w:lang w:bidi="fa-IR"/>
        </w:rPr>
        <w:t xml:space="preserve"> خواهند شد.</w:t>
      </w:r>
    </w:p>
    <w:sectPr w:rsidR="001748E2" w:rsidRPr="004C076B" w:rsidSect="00F2114E">
      <w:headerReference w:type="default" r:id="rId8"/>
      <w:footerReference w:type="default" r:id="rId9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8B343" w14:textId="77777777" w:rsidR="0018013F" w:rsidRDefault="0018013F" w:rsidP="00E5511A">
      <w:pPr>
        <w:spacing w:before="0" w:after="0" w:line="240" w:lineRule="auto"/>
      </w:pPr>
      <w:r>
        <w:separator/>
      </w:r>
    </w:p>
  </w:endnote>
  <w:endnote w:type="continuationSeparator" w:id="0">
    <w:p w14:paraId="51DF39B5" w14:textId="77777777" w:rsidR="0018013F" w:rsidRDefault="0018013F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da-DK" w:eastAsia="da-DK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A772D" w14:textId="77777777" w:rsidR="0018013F" w:rsidRDefault="0018013F" w:rsidP="00E5511A">
      <w:pPr>
        <w:spacing w:before="0" w:after="0" w:line="240" w:lineRule="auto"/>
      </w:pPr>
      <w:r>
        <w:separator/>
      </w:r>
    </w:p>
  </w:footnote>
  <w:footnote w:type="continuationSeparator" w:id="0">
    <w:p w14:paraId="1BD65039" w14:textId="77777777" w:rsidR="0018013F" w:rsidRDefault="0018013F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  <w:lang w:val="en-CA"/>
            </w:rPr>
          </w:pPr>
          <w:r w:rsidRPr="00DA3CD9">
            <w:rPr>
              <w:rFonts w:ascii="Arial" w:hAnsi="Arial" w:cs="Arial"/>
              <w:noProof/>
              <w:lang w:val="da-DK" w:eastAsia="da-DK"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LIwszA0tLQwNrawtDRU0lEKTi0uzszPAykwrAUAxD8DwiwAAAA="/>
  </w:docVars>
  <w:rsids>
    <w:rsidRoot w:val="00A847ED"/>
    <w:rsid w:val="00024CD1"/>
    <w:rsid w:val="0002780F"/>
    <w:rsid w:val="00033BAE"/>
    <w:rsid w:val="0006291E"/>
    <w:rsid w:val="00140FC0"/>
    <w:rsid w:val="001660AD"/>
    <w:rsid w:val="001748E2"/>
    <w:rsid w:val="0018013F"/>
    <w:rsid w:val="0021693F"/>
    <w:rsid w:val="0023239A"/>
    <w:rsid w:val="002627DE"/>
    <w:rsid w:val="00284252"/>
    <w:rsid w:val="00301ED8"/>
    <w:rsid w:val="003D34E0"/>
    <w:rsid w:val="00484A8C"/>
    <w:rsid w:val="00487752"/>
    <w:rsid w:val="004A68D9"/>
    <w:rsid w:val="004C076B"/>
    <w:rsid w:val="004D4AAC"/>
    <w:rsid w:val="0052168C"/>
    <w:rsid w:val="00553B03"/>
    <w:rsid w:val="00666731"/>
    <w:rsid w:val="00682873"/>
    <w:rsid w:val="00685FC2"/>
    <w:rsid w:val="006879A8"/>
    <w:rsid w:val="0069326C"/>
    <w:rsid w:val="006F3F7D"/>
    <w:rsid w:val="0072635F"/>
    <w:rsid w:val="007457E1"/>
    <w:rsid w:val="00782729"/>
    <w:rsid w:val="007E5C59"/>
    <w:rsid w:val="00865350"/>
    <w:rsid w:val="00877824"/>
    <w:rsid w:val="008D1F59"/>
    <w:rsid w:val="00924518"/>
    <w:rsid w:val="00940D5D"/>
    <w:rsid w:val="00941989"/>
    <w:rsid w:val="00995E2C"/>
    <w:rsid w:val="00995F9C"/>
    <w:rsid w:val="009B00CD"/>
    <w:rsid w:val="009E4BBF"/>
    <w:rsid w:val="00A0293E"/>
    <w:rsid w:val="00A059C0"/>
    <w:rsid w:val="00A52021"/>
    <w:rsid w:val="00A613D5"/>
    <w:rsid w:val="00A81708"/>
    <w:rsid w:val="00A847ED"/>
    <w:rsid w:val="00AA138C"/>
    <w:rsid w:val="00B731AC"/>
    <w:rsid w:val="00BB0F71"/>
    <w:rsid w:val="00BB6941"/>
    <w:rsid w:val="00C342D3"/>
    <w:rsid w:val="00C753CE"/>
    <w:rsid w:val="00D174DE"/>
    <w:rsid w:val="00D67D44"/>
    <w:rsid w:val="00DB3A21"/>
    <w:rsid w:val="00DC2C1A"/>
    <w:rsid w:val="00DE2882"/>
    <w:rsid w:val="00E5511A"/>
    <w:rsid w:val="00E76878"/>
    <w:rsid w:val="00EF09E0"/>
    <w:rsid w:val="00F2114E"/>
    <w:rsid w:val="00F738D5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D3F24B"/>
  <w15:docId w15:val="{DE9DBE02-F74C-4434-888D-165D49671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before="0" w:after="200" w:line="240" w:lineRule="auto"/>
    </w:pPr>
    <w:rPr>
      <w:rFonts w:asciiTheme="minorHAnsi" w:eastAsiaTheme="minorEastAsia" w:hAnsiTheme="minorHAns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before="0" w:after="720" w:line="240" w:lineRule="auto"/>
    </w:pPr>
    <w:rPr>
      <w:rFonts w:asciiTheme="minorHAnsi" w:eastAsiaTheme="minorEastAsia" w:hAnsiTheme="minorHAns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02780F"/>
    <w:pPr>
      <w:spacing w:before="100" w:beforeAutospacing="1" w:after="100" w:afterAutospacing="1" w:line="240" w:lineRule="auto"/>
    </w:pPr>
    <w:rPr>
      <w:rFonts w:ascii="Calibri" w:hAnsi="Calibri" w:cs="Calibri"/>
      <w:sz w:val="22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tdsb.on.ca/School-Year-2021-22/Switch-Form/Secondary-Switch-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Letterhead_Template_A_Accessible</Template>
  <TotalTime>1</TotalTime>
  <Pages>2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</vt:lpstr>
    </vt:vector>
  </TitlesOfParts>
  <Company/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creator>This PC</dc:creator>
  <cp:lastModifiedBy>This PC</cp:lastModifiedBy>
  <cp:revision>2</cp:revision>
  <dcterms:created xsi:type="dcterms:W3CDTF">2021-12-02T12:02:00Z</dcterms:created>
  <dcterms:modified xsi:type="dcterms:W3CDTF">2021-12-02T12:02:00Z</dcterms:modified>
</cp:coreProperties>
</file>